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579" w:rsidRPr="003E00FA" w:rsidRDefault="00996579" w:rsidP="00A82011">
      <w:pPr>
        <w:spacing w:after="0" w:line="240" w:lineRule="auto"/>
        <w:ind w:firstLine="708"/>
        <w:jc w:val="both"/>
        <w:rPr>
          <w:rFonts w:ascii="Times New Roman" w:hAnsi="Times New Roman"/>
          <w:sz w:val="28"/>
          <w:szCs w:val="28"/>
        </w:rPr>
      </w:pPr>
      <w:r w:rsidRPr="003E00FA">
        <w:rPr>
          <w:rFonts w:ascii="Times New Roman" w:hAnsi="Times New Roman"/>
          <w:sz w:val="28"/>
          <w:szCs w:val="28"/>
        </w:rPr>
        <w:t>24 марта 2021 года Сретенским районным судом рассмотрено уголовное дело по обвинению жителя с. Верхняя Куэнга, ранее судимого, за покушение на убийство, то есть умышленное причинение смерти другому человеку, при этом преступление не было доведено до конца по независящим от него обстоятельствам, то есть в преступлении, предусмотренном ч.3 ст. 30 ч.1 ст. 105 УК РФ.</w:t>
      </w:r>
    </w:p>
    <w:p w:rsidR="00996579" w:rsidRDefault="00996579" w:rsidP="00742A7E">
      <w:pPr>
        <w:spacing w:after="0" w:line="240" w:lineRule="auto"/>
        <w:ind w:firstLine="708"/>
        <w:jc w:val="both"/>
        <w:rPr>
          <w:rFonts w:ascii="Times New Roman" w:hAnsi="Times New Roman"/>
          <w:sz w:val="28"/>
          <w:szCs w:val="28"/>
        </w:rPr>
      </w:pPr>
      <w:r>
        <w:rPr>
          <w:rFonts w:ascii="Times New Roman" w:hAnsi="Times New Roman"/>
          <w:sz w:val="28"/>
          <w:szCs w:val="28"/>
        </w:rPr>
        <w:t>25 мая 2021 года в период времени с 6 до 8 часов осужденный , на почве ревности, умышленно нанес  потерпевшему не менее 24 ударов ножом в область шеи, плеча, грудной клетки и живота, причинив потерпевшему тяжкий вред здоровью.</w:t>
      </w:r>
    </w:p>
    <w:p w:rsidR="00996579" w:rsidRPr="006E1F9F" w:rsidRDefault="00996579" w:rsidP="00742A7E">
      <w:pPr>
        <w:spacing w:after="0" w:line="240" w:lineRule="auto"/>
        <w:ind w:firstLine="708"/>
        <w:jc w:val="both"/>
        <w:rPr>
          <w:rFonts w:ascii="Times New Roman" w:hAnsi="Times New Roman"/>
          <w:sz w:val="28"/>
          <w:szCs w:val="28"/>
        </w:rPr>
      </w:pPr>
      <w:r>
        <w:rPr>
          <w:rFonts w:ascii="Times New Roman" w:hAnsi="Times New Roman"/>
          <w:sz w:val="28"/>
          <w:szCs w:val="28"/>
        </w:rPr>
        <w:t>Однако осужденный не смог довести свой преступный умысел на убийство потерпевшего до конца по независящим от него обстоятельствам, поскольку свидетель, находившийся на месте преступления, оказал активное сопротивление осужденному, активно защищал потерпевшего, вытолкал осужденного из квартиры, закрыл дверь, а также оказал первую помощь и вызвал медицинского работника. В результате экстренной госпитализации потерпевшего в лечебное учреждение, где ему была оказана своевременная медицинская помощь, смерть потерпевшего не наступила по независящим от преступника обстоятельствам.</w:t>
      </w:r>
    </w:p>
    <w:p w:rsidR="00996579" w:rsidRDefault="00996579" w:rsidP="001C6027">
      <w:pPr>
        <w:spacing w:after="0" w:line="240" w:lineRule="auto"/>
        <w:ind w:firstLine="708"/>
        <w:jc w:val="both"/>
        <w:rPr>
          <w:rFonts w:ascii="Times New Roman" w:hAnsi="Times New Roman"/>
          <w:sz w:val="28"/>
          <w:szCs w:val="28"/>
        </w:rPr>
      </w:pPr>
      <w:r w:rsidRPr="006E1F9F">
        <w:rPr>
          <w:rFonts w:ascii="Times New Roman" w:hAnsi="Times New Roman"/>
          <w:sz w:val="28"/>
          <w:szCs w:val="28"/>
        </w:rPr>
        <w:t>Приговором суда в соответствии  с позицией государственного обвинителя, с учетом смягчающих</w:t>
      </w:r>
      <w:r>
        <w:rPr>
          <w:rFonts w:ascii="Times New Roman" w:hAnsi="Times New Roman"/>
          <w:sz w:val="28"/>
          <w:szCs w:val="28"/>
        </w:rPr>
        <w:t xml:space="preserve"> и отягчающих</w:t>
      </w:r>
      <w:r w:rsidRPr="006E1F9F">
        <w:rPr>
          <w:rFonts w:ascii="Times New Roman" w:hAnsi="Times New Roman"/>
          <w:sz w:val="28"/>
          <w:szCs w:val="28"/>
        </w:rPr>
        <w:t xml:space="preserve"> наказание обстоятельств, </w:t>
      </w:r>
      <w:r>
        <w:rPr>
          <w:rFonts w:ascii="Times New Roman" w:hAnsi="Times New Roman"/>
          <w:sz w:val="28"/>
          <w:szCs w:val="28"/>
        </w:rPr>
        <w:t>назначено наказание в виде лишения свободы на срок 8 лет 6 месяцев с отбыванием наказания в исправительной колонии строгого режима.</w:t>
      </w:r>
    </w:p>
    <w:p w:rsidR="00996579" w:rsidRDefault="00996579" w:rsidP="001C6027">
      <w:pPr>
        <w:spacing w:after="0" w:line="240" w:lineRule="auto"/>
        <w:ind w:firstLine="708"/>
        <w:jc w:val="both"/>
        <w:rPr>
          <w:rFonts w:ascii="Times New Roman" w:hAnsi="Times New Roman"/>
          <w:sz w:val="28"/>
          <w:szCs w:val="28"/>
        </w:rPr>
      </w:pPr>
      <w:r>
        <w:rPr>
          <w:rFonts w:ascii="Times New Roman" w:hAnsi="Times New Roman"/>
          <w:sz w:val="28"/>
          <w:szCs w:val="28"/>
        </w:rPr>
        <w:t>Приговор суда не вступил в законную силу.</w:t>
      </w:r>
    </w:p>
    <w:p w:rsidR="00996579" w:rsidRDefault="00996579" w:rsidP="001C6027">
      <w:pPr>
        <w:spacing w:after="0" w:line="240" w:lineRule="auto"/>
        <w:ind w:firstLine="708"/>
        <w:jc w:val="both"/>
        <w:rPr>
          <w:rFonts w:ascii="Times New Roman" w:hAnsi="Times New Roman"/>
          <w:sz w:val="28"/>
          <w:szCs w:val="28"/>
        </w:rPr>
      </w:pPr>
    </w:p>
    <w:p w:rsidR="00996579" w:rsidRPr="00A82011" w:rsidRDefault="00996579" w:rsidP="001C6027">
      <w:pPr>
        <w:spacing w:after="0" w:line="240" w:lineRule="auto"/>
        <w:ind w:firstLine="708"/>
        <w:jc w:val="both"/>
        <w:rPr>
          <w:rFonts w:ascii="Times New Roman" w:hAnsi="Times New Roman"/>
          <w:sz w:val="28"/>
          <w:szCs w:val="28"/>
        </w:rPr>
      </w:pPr>
    </w:p>
    <w:p w:rsidR="00996579" w:rsidRPr="00326276" w:rsidRDefault="00996579" w:rsidP="004868A3">
      <w:pPr>
        <w:spacing w:after="0" w:line="240" w:lineRule="auto"/>
        <w:jc w:val="both"/>
        <w:rPr>
          <w:rFonts w:ascii="Times New Roman" w:hAnsi="Times New Roman"/>
          <w:sz w:val="28"/>
          <w:szCs w:val="28"/>
        </w:rPr>
      </w:pPr>
      <w:r w:rsidRPr="00326276">
        <w:rPr>
          <w:rFonts w:ascii="Times New Roman" w:hAnsi="Times New Roman"/>
          <w:sz w:val="28"/>
          <w:szCs w:val="28"/>
        </w:rPr>
        <w:t xml:space="preserve">Статью подготовила </w:t>
      </w:r>
      <w:r>
        <w:rPr>
          <w:rFonts w:ascii="Times New Roman" w:hAnsi="Times New Roman"/>
          <w:sz w:val="28"/>
          <w:szCs w:val="28"/>
        </w:rPr>
        <w:t>заместитель</w:t>
      </w:r>
      <w:r w:rsidRPr="00326276">
        <w:rPr>
          <w:rFonts w:ascii="Times New Roman" w:hAnsi="Times New Roman"/>
          <w:sz w:val="28"/>
          <w:szCs w:val="28"/>
        </w:rPr>
        <w:t xml:space="preserve"> прокурора </w:t>
      </w:r>
      <w:r>
        <w:rPr>
          <w:rFonts w:ascii="Times New Roman" w:hAnsi="Times New Roman"/>
          <w:sz w:val="28"/>
          <w:szCs w:val="28"/>
        </w:rPr>
        <w:t xml:space="preserve">Сретенского </w:t>
      </w:r>
      <w:r w:rsidRPr="00326276">
        <w:rPr>
          <w:rFonts w:ascii="Times New Roman" w:hAnsi="Times New Roman"/>
          <w:sz w:val="28"/>
          <w:szCs w:val="28"/>
        </w:rPr>
        <w:t>район</w:t>
      </w:r>
      <w:r>
        <w:rPr>
          <w:rFonts w:ascii="Times New Roman" w:hAnsi="Times New Roman"/>
          <w:sz w:val="28"/>
          <w:szCs w:val="28"/>
        </w:rPr>
        <w:t xml:space="preserve">а старший советник юстиции </w:t>
      </w:r>
      <w:r w:rsidRPr="00326276">
        <w:rPr>
          <w:rFonts w:ascii="Times New Roman" w:hAnsi="Times New Roman"/>
          <w:sz w:val="28"/>
          <w:szCs w:val="28"/>
        </w:rPr>
        <w:t xml:space="preserve">Гагаринова </w:t>
      </w:r>
      <w:r>
        <w:rPr>
          <w:rFonts w:ascii="Times New Roman" w:hAnsi="Times New Roman"/>
          <w:sz w:val="28"/>
          <w:szCs w:val="28"/>
        </w:rPr>
        <w:t xml:space="preserve">Надежда Викуловна </w:t>
      </w:r>
    </w:p>
    <w:p w:rsidR="00996579" w:rsidRDefault="00996579" w:rsidP="004868A3">
      <w:pPr>
        <w:spacing w:after="0" w:line="240" w:lineRule="auto"/>
        <w:jc w:val="both"/>
        <w:rPr>
          <w:rFonts w:ascii="Times New Roman" w:hAnsi="Times New Roman"/>
          <w:sz w:val="28"/>
          <w:szCs w:val="28"/>
        </w:rPr>
      </w:pPr>
    </w:p>
    <w:p w:rsidR="00996579" w:rsidRPr="00326276" w:rsidRDefault="00996579" w:rsidP="004868A3">
      <w:pPr>
        <w:spacing w:after="0" w:line="240" w:lineRule="auto"/>
        <w:jc w:val="both"/>
        <w:rPr>
          <w:rFonts w:ascii="Times New Roman" w:hAnsi="Times New Roman"/>
          <w:sz w:val="28"/>
          <w:szCs w:val="28"/>
        </w:rPr>
      </w:pPr>
    </w:p>
    <w:sectPr w:rsidR="00996579" w:rsidRPr="00326276" w:rsidSect="00326276">
      <w:headerReference w:type="even" r:id="rId6"/>
      <w:headerReference w:type="default" r:id="rId7"/>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579" w:rsidRDefault="00996579">
      <w:r>
        <w:separator/>
      </w:r>
    </w:p>
  </w:endnote>
  <w:endnote w:type="continuationSeparator" w:id="0">
    <w:p w:rsidR="00996579" w:rsidRDefault="009965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579" w:rsidRDefault="00996579">
      <w:r>
        <w:separator/>
      </w:r>
    </w:p>
  </w:footnote>
  <w:footnote w:type="continuationSeparator" w:id="0">
    <w:p w:rsidR="00996579" w:rsidRDefault="009965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79" w:rsidRDefault="00996579" w:rsidP="0087305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96579" w:rsidRDefault="009965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79" w:rsidRDefault="00996579" w:rsidP="0087305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96579" w:rsidRDefault="009965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868A3"/>
    <w:rsid w:val="0000122A"/>
    <w:rsid w:val="00004B6F"/>
    <w:rsid w:val="0000544E"/>
    <w:rsid w:val="0000617F"/>
    <w:rsid w:val="000167DE"/>
    <w:rsid w:val="00021795"/>
    <w:rsid w:val="00021B1D"/>
    <w:rsid w:val="000247E7"/>
    <w:rsid w:val="00030B77"/>
    <w:rsid w:val="00032811"/>
    <w:rsid w:val="00035B49"/>
    <w:rsid w:val="00037AFF"/>
    <w:rsid w:val="0004118F"/>
    <w:rsid w:val="00045568"/>
    <w:rsid w:val="000456B1"/>
    <w:rsid w:val="00055DF2"/>
    <w:rsid w:val="00062F27"/>
    <w:rsid w:val="00073527"/>
    <w:rsid w:val="000872FA"/>
    <w:rsid w:val="00094CAF"/>
    <w:rsid w:val="000962B6"/>
    <w:rsid w:val="000A6DAB"/>
    <w:rsid w:val="000C7A16"/>
    <w:rsid w:val="000D1E8C"/>
    <w:rsid w:val="000D368E"/>
    <w:rsid w:val="000E6B2B"/>
    <w:rsid w:val="000F2FF5"/>
    <w:rsid w:val="00103B87"/>
    <w:rsid w:val="00107DAE"/>
    <w:rsid w:val="0011070C"/>
    <w:rsid w:val="00112935"/>
    <w:rsid w:val="001174EA"/>
    <w:rsid w:val="00120A67"/>
    <w:rsid w:val="0012569D"/>
    <w:rsid w:val="00141363"/>
    <w:rsid w:val="00144449"/>
    <w:rsid w:val="001456E9"/>
    <w:rsid w:val="00157C5C"/>
    <w:rsid w:val="00160744"/>
    <w:rsid w:val="00165DC6"/>
    <w:rsid w:val="00192B03"/>
    <w:rsid w:val="00193E22"/>
    <w:rsid w:val="0019476E"/>
    <w:rsid w:val="001A0086"/>
    <w:rsid w:val="001A6AE4"/>
    <w:rsid w:val="001B73FF"/>
    <w:rsid w:val="001C05BC"/>
    <w:rsid w:val="001C257C"/>
    <w:rsid w:val="001C25CA"/>
    <w:rsid w:val="001C380A"/>
    <w:rsid w:val="001C49D1"/>
    <w:rsid w:val="001C6027"/>
    <w:rsid w:val="001E2E5F"/>
    <w:rsid w:val="00201E91"/>
    <w:rsid w:val="002050C8"/>
    <w:rsid w:val="00223CCC"/>
    <w:rsid w:val="00230AF1"/>
    <w:rsid w:val="00232631"/>
    <w:rsid w:val="002375E8"/>
    <w:rsid w:val="00252E12"/>
    <w:rsid w:val="002545FB"/>
    <w:rsid w:val="002569B0"/>
    <w:rsid w:val="00262E9E"/>
    <w:rsid w:val="00274947"/>
    <w:rsid w:val="0028781B"/>
    <w:rsid w:val="00290CAA"/>
    <w:rsid w:val="002934A7"/>
    <w:rsid w:val="002B195E"/>
    <w:rsid w:val="002B207E"/>
    <w:rsid w:val="002B356C"/>
    <w:rsid w:val="002C53F0"/>
    <w:rsid w:val="002D03EE"/>
    <w:rsid w:val="002D089D"/>
    <w:rsid w:val="002D322D"/>
    <w:rsid w:val="002D79A4"/>
    <w:rsid w:val="002E25D8"/>
    <w:rsid w:val="002F480D"/>
    <w:rsid w:val="0031460D"/>
    <w:rsid w:val="00325AA5"/>
    <w:rsid w:val="00325F34"/>
    <w:rsid w:val="00326276"/>
    <w:rsid w:val="003351E0"/>
    <w:rsid w:val="0033723D"/>
    <w:rsid w:val="00340D46"/>
    <w:rsid w:val="00362A22"/>
    <w:rsid w:val="00364536"/>
    <w:rsid w:val="0037084B"/>
    <w:rsid w:val="003741D6"/>
    <w:rsid w:val="00375BD1"/>
    <w:rsid w:val="00385043"/>
    <w:rsid w:val="0039713F"/>
    <w:rsid w:val="003A208E"/>
    <w:rsid w:val="003A780D"/>
    <w:rsid w:val="003B32D3"/>
    <w:rsid w:val="003C35BD"/>
    <w:rsid w:val="003C7025"/>
    <w:rsid w:val="003E00FA"/>
    <w:rsid w:val="003F7DAB"/>
    <w:rsid w:val="004044F5"/>
    <w:rsid w:val="004070CF"/>
    <w:rsid w:val="00415066"/>
    <w:rsid w:val="00420288"/>
    <w:rsid w:val="00421FB1"/>
    <w:rsid w:val="004235C7"/>
    <w:rsid w:val="00434FCF"/>
    <w:rsid w:val="00435405"/>
    <w:rsid w:val="004437DE"/>
    <w:rsid w:val="004578E2"/>
    <w:rsid w:val="00461D51"/>
    <w:rsid w:val="00467099"/>
    <w:rsid w:val="00473A36"/>
    <w:rsid w:val="00474F01"/>
    <w:rsid w:val="00485B91"/>
    <w:rsid w:val="004868A3"/>
    <w:rsid w:val="0049435C"/>
    <w:rsid w:val="004A6DC0"/>
    <w:rsid w:val="004B297C"/>
    <w:rsid w:val="004B5A5E"/>
    <w:rsid w:val="004D2D66"/>
    <w:rsid w:val="004F7268"/>
    <w:rsid w:val="0050234D"/>
    <w:rsid w:val="00507EDE"/>
    <w:rsid w:val="005142FC"/>
    <w:rsid w:val="0051753D"/>
    <w:rsid w:val="00525B93"/>
    <w:rsid w:val="00531F5A"/>
    <w:rsid w:val="0054372F"/>
    <w:rsid w:val="00546826"/>
    <w:rsid w:val="00546E41"/>
    <w:rsid w:val="005601D2"/>
    <w:rsid w:val="00566E34"/>
    <w:rsid w:val="00571EEF"/>
    <w:rsid w:val="005845D8"/>
    <w:rsid w:val="005A0E5A"/>
    <w:rsid w:val="005A2921"/>
    <w:rsid w:val="005B060B"/>
    <w:rsid w:val="005B49A0"/>
    <w:rsid w:val="005B508B"/>
    <w:rsid w:val="005B54E4"/>
    <w:rsid w:val="005C1BF4"/>
    <w:rsid w:val="005C7319"/>
    <w:rsid w:val="005D12FD"/>
    <w:rsid w:val="005D7C0B"/>
    <w:rsid w:val="005E4C11"/>
    <w:rsid w:val="005F39C8"/>
    <w:rsid w:val="005F401E"/>
    <w:rsid w:val="006278B2"/>
    <w:rsid w:val="00636FF7"/>
    <w:rsid w:val="0064526C"/>
    <w:rsid w:val="00651D38"/>
    <w:rsid w:val="00681B2F"/>
    <w:rsid w:val="00685BD4"/>
    <w:rsid w:val="006A2866"/>
    <w:rsid w:val="006E1F9F"/>
    <w:rsid w:val="006E2E42"/>
    <w:rsid w:val="007015E7"/>
    <w:rsid w:val="00702C1A"/>
    <w:rsid w:val="00706FA5"/>
    <w:rsid w:val="007075D1"/>
    <w:rsid w:val="0072221F"/>
    <w:rsid w:val="00724612"/>
    <w:rsid w:val="00727732"/>
    <w:rsid w:val="007351E1"/>
    <w:rsid w:val="00742A7E"/>
    <w:rsid w:val="007444DB"/>
    <w:rsid w:val="00754FF9"/>
    <w:rsid w:val="00760109"/>
    <w:rsid w:val="00761792"/>
    <w:rsid w:val="0077246F"/>
    <w:rsid w:val="00783578"/>
    <w:rsid w:val="0078521E"/>
    <w:rsid w:val="007B5C9F"/>
    <w:rsid w:val="007C1364"/>
    <w:rsid w:val="007C195D"/>
    <w:rsid w:val="007C457C"/>
    <w:rsid w:val="007C712F"/>
    <w:rsid w:val="007D0275"/>
    <w:rsid w:val="007E756C"/>
    <w:rsid w:val="00805A55"/>
    <w:rsid w:val="0082380D"/>
    <w:rsid w:val="00827C04"/>
    <w:rsid w:val="0084050F"/>
    <w:rsid w:val="00855922"/>
    <w:rsid w:val="00866A52"/>
    <w:rsid w:val="00873056"/>
    <w:rsid w:val="00882F8F"/>
    <w:rsid w:val="00891A8C"/>
    <w:rsid w:val="00897DF5"/>
    <w:rsid w:val="008A2276"/>
    <w:rsid w:val="008B5A6E"/>
    <w:rsid w:val="008D0BED"/>
    <w:rsid w:val="008D51EB"/>
    <w:rsid w:val="008E3C3B"/>
    <w:rsid w:val="008F284C"/>
    <w:rsid w:val="008F487C"/>
    <w:rsid w:val="0090200A"/>
    <w:rsid w:val="00902315"/>
    <w:rsid w:val="00904D10"/>
    <w:rsid w:val="00920987"/>
    <w:rsid w:val="00921605"/>
    <w:rsid w:val="00924BD4"/>
    <w:rsid w:val="009336E8"/>
    <w:rsid w:val="00942779"/>
    <w:rsid w:val="009443E1"/>
    <w:rsid w:val="00950A4B"/>
    <w:rsid w:val="00950DE6"/>
    <w:rsid w:val="00961826"/>
    <w:rsid w:val="00977DF5"/>
    <w:rsid w:val="009908B4"/>
    <w:rsid w:val="00996579"/>
    <w:rsid w:val="009A177F"/>
    <w:rsid w:val="009B4DB5"/>
    <w:rsid w:val="009B7171"/>
    <w:rsid w:val="009C121A"/>
    <w:rsid w:val="009C72D6"/>
    <w:rsid w:val="009E187B"/>
    <w:rsid w:val="009E5D7F"/>
    <w:rsid w:val="009E7AF1"/>
    <w:rsid w:val="00A001DA"/>
    <w:rsid w:val="00A03802"/>
    <w:rsid w:val="00A05473"/>
    <w:rsid w:val="00A11F00"/>
    <w:rsid w:val="00A16892"/>
    <w:rsid w:val="00A30999"/>
    <w:rsid w:val="00A330A3"/>
    <w:rsid w:val="00A34EE4"/>
    <w:rsid w:val="00A43AA6"/>
    <w:rsid w:val="00A517DB"/>
    <w:rsid w:val="00A55F92"/>
    <w:rsid w:val="00A6082E"/>
    <w:rsid w:val="00A72061"/>
    <w:rsid w:val="00A7380E"/>
    <w:rsid w:val="00A82011"/>
    <w:rsid w:val="00A83012"/>
    <w:rsid w:val="00A84010"/>
    <w:rsid w:val="00A8662F"/>
    <w:rsid w:val="00A97005"/>
    <w:rsid w:val="00A97C23"/>
    <w:rsid w:val="00AB1F47"/>
    <w:rsid w:val="00AB1F6B"/>
    <w:rsid w:val="00AC561B"/>
    <w:rsid w:val="00AC7B9A"/>
    <w:rsid w:val="00AE2AEF"/>
    <w:rsid w:val="00AF4FE8"/>
    <w:rsid w:val="00AF63E3"/>
    <w:rsid w:val="00AF6449"/>
    <w:rsid w:val="00AF6BF6"/>
    <w:rsid w:val="00B0253D"/>
    <w:rsid w:val="00B06905"/>
    <w:rsid w:val="00B1144D"/>
    <w:rsid w:val="00B14E5D"/>
    <w:rsid w:val="00B15036"/>
    <w:rsid w:val="00B15882"/>
    <w:rsid w:val="00B15DD9"/>
    <w:rsid w:val="00B53C16"/>
    <w:rsid w:val="00B6779E"/>
    <w:rsid w:val="00B73B61"/>
    <w:rsid w:val="00B96E46"/>
    <w:rsid w:val="00BA0301"/>
    <w:rsid w:val="00BB6F36"/>
    <w:rsid w:val="00BC0C67"/>
    <w:rsid w:val="00BC79A0"/>
    <w:rsid w:val="00BC7C78"/>
    <w:rsid w:val="00BD1E51"/>
    <w:rsid w:val="00BE6CA1"/>
    <w:rsid w:val="00BF3819"/>
    <w:rsid w:val="00BF7A47"/>
    <w:rsid w:val="00C0171A"/>
    <w:rsid w:val="00C15FF9"/>
    <w:rsid w:val="00C171B9"/>
    <w:rsid w:val="00C4284C"/>
    <w:rsid w:val="00C57007"/>
    <w:rsid w:val="00C61319"/>
    <w:rsid w:val="00C67607"/>
    <w:rsid w:val="00C7421C"/>
    <w:rsid w:val="00C757C1"/>
    <w:rsid w:val="00C77065"/>
    <w:rsid w:val="00C822C0"/>
    <w:rsid w:val="00C83C67"/>
    <w:rsid w:val="00C921DA"/>
    <w:rsid w:val="00C9386D"/>
    <w:rsid w:val="00CA39C9"/>
    <w:rsid w:val="00CA5796"/>
    <w:rsid w:val="00CA7C69"/>
    <w:rsid w:val="00CC0ED5"/>
    <w:rsid w:val="00CC349F"/>
    <w:rsid w:val="00CC49C6"/>
    <w:rsid w:val="00CE1026"/>
    <w:rsid w:val="00CE2DE3"/>
    <w:rsid w:val="00CE70A8"/>
    <w:rsid w:val="00CF1E67"/>
    <w:rsid w:val="00CF34AB"/>
    <w:rsid w:val="00CF69A8"/>
    <w:rsid w:val="00D04F70"/>
    <w:rsid w:val="00D05550"/>
    <w:rsid w:val="00D16DBC"/>
    <w:rsid w:val="00D17C9E"/>
    <w:rsid w:val="00D30F7B"/>
    <w:rsid w:val="00D47D62"/>
    <w:rsid w:val="00D52166"/>
    <w:rsid w:val="00D57659"/>
    <w:rsid w:val="00D62D87"/>
    <w:rsid w:val="00D837FA"/>
    <w:rsid w:val="00D94F6C"/>
    <w:rsid w:val="00DA1691"/>
    <w:rsid w:val="00DA17BA"/>
    <w:rsid w:val="00DA1F77"/>
    <w:rsid w:val="00DA51A5"/>
    <w:rsid w:val="00DA547D"/>
    <w:rsid w:val="00DB002D"/>
    <w:rsid w:val="00DB5753"/>
    <w:rsid w:val="00DB7790"/>
    <w:rsid w:val="00DE6DAB"/>
    <w:rsid w:val="00DF4F98"/>
    <w:rsid w:val="00E0499A"/>
    <w:rsid w:val="00E124AF"/>
    <w:rsid w:val="00E23F2A"/>
    <w:rsid w:val="00E3012F"/>
    <w:rsid w:val="00E51A6B"/>
    <w:rsid w:val="00E53128"/>
    <w:rsid w:val="00E56E66"/>
    <w:rsid w:val="00E57C9F"/>
    <w:rsid w:val="00E608CE"/>
    <w:rsid w:val="00E653D7"/>
    <w:rsid w:val="00E86599"/>
    <w:rsid w:val="00E86A5D"/>
    <w:rsid w:val="00E901C2"/>
    <w:rsid w:val="00E97307"/>
    <w:rsid w:val="00EA59D6"/>
    <w:rsid w:val="00EC55B8"/>
    <w:rsid w:val="00ED1CA5"/>
    <w:rsid w:val="00ED2CB0"/>
    <w:rsid w:val="00ED51F8"/>
    <w:rsid w:val="00F0016C"/>
    <w:rsid w:val="00F03576"/>
    <w:rsid w:val="00F17104"/>
    <w:rsid w:val="00F218C7"/>
    <w:rsid w:val="00F24DAD"/>
    <w:rsid w:val="00F26F5B"/>
    <w:rsid w:val="00F31BC6"/>
    <w:rsid w:val="00F33BF2"/>
    <w:rsid w:val="00F34495"/>
    <w:rsid w:val="00F361F7"/>
    <w:rsid w:val="00F51E01"/>
    <w:rsid w:val="00F561AD"/>
    <w:rsid w:val="00F67C59"/>
    <w:rsid w:val="00F84150"/>
    <w:rsid w:val="00F87016"/>
    <w:rsid w:val="00F963EC"/>
    <w:rsid w:val="00FA42D9"/>
    <w:rsid w:val="00FA43C7"/>
    <w:rsid w:val="00FA6705"/>
    <w:rsid w:val="00FB75CB"/>
    <w:rsid w:val="00FC34E5"/>
    <w:rsid w:val="00FC5BCC"/>
    <w:rsid w:val="00FC6ABD"/>
    <w:rsid w:val="00FE06C7"/>
    <w:rsid w:val="00FF6C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01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6276"/>
    <w:pPr>
      <w:tabs>
        <w:tab w:val="center" w:pos="4677"/>
        <w:tab w:val="right" w:pos="9355"/>
      </w:tabs>
    </w:pPr>
  </w:style>
  <w:style w:type="character" w:customStyle="1" w:styleId="HeaderChar">
    <w:name w:val="Header Char"/>
    <w:basedOn w:val="DefaultParagraphFont"/>
    <w:link w:val="Header"/>
    <w:uiPriority w:val="99"/>
    <w:semiHidden/>
    <w:locked/>
    <w:rsid w:val="004F7268"/>
    <w:rPr>
      <w:rFonts w:cs="Times New Roman"/>
    </w:rPr>
  </w:style>
  <w:style w:type="character" w:styleId="PageNumber">
    <w:name w:val="page number"/>
    <w:basedOn w:val="DefaultParagraphFont"/>
    <w:uiPriority w:val="99"/>
    <w:rsid w:val="00326276"/>
    <w:rPr>
      <w:rFonts w:cs="Times New Roman"/>
    </w:rPr>
  </w:style>
</w:styles>
</file>

<file path=word/webSettings.xml><?xml version="1.0" encoding="utf-8"?>
<w:webSettings xmlns:r="http://schemas.openxmlformats.org/officeDocument/2006/relationships" xmlns:w="http://schemas.openxmlformats.org/wordprocessingml/2006/main">
  <w:divs>
    <w:div w:id="1063528230">
      <w:marLeft w:val="0"/>
      <w:marRight w:val="0"/>
      <w:marTop w:val="0"/>
      <w:marBottom w:val="0"/>
      <w:divBdr>
        <w:top w:val="none" w:sz="0" w:space="0" w:color="auto"/>
        <w:left w:val="none" w:sz="0" w:space="0" w:color="auto"/>
        <w:bottom w:val="none" w:sz="0" w:space="0" w:color="auto"/>
        <w:right w:val="none" w:sz="0" w:space="0" w:color="auto"/>
      </w:divBdr>
    </w:div>
    <w:div w:id="1063528231">
      <w:marLeft w:val="0"/>
      <w:marRight w:val="0"/>
      <w:marTop w:val="0"/>
      <w:marBottom w:val="0"/>
      <w:divBdr>
        <w:top w:val="none" w:sz="0" w:space="0" w:color="auto"/>
        <w:left w:val="none" w:sz="0" w:space="0" w:color="auto"/>
        <w:bottom w:val="none" w:sz="0" w:space="0" w:color="auto"/>
        <w:right w:val="none" w:sz="0" w:space="0" w:color="auto"/>
      </w:divBdr>
    </w:div>
    <w:div w:id="10635282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1</Pages>
  <Words>238</Words>
  <Characters>1359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впускайте в дом посторонних людей»</dc:title>
  <dc:subject/>
  <dc:creator>ГагариноваНВ</dc:creator>
  <cp:keywords/>
  <dc:description/>
  <cp:lastModifiedBy>User</cp:lastModifiedBy>
  <cp:revision>8</cp:revision>
  <cp:lastPrinted>2020-09-22T03:22:00Z</cp:lastPrinted>
  <dcterms:created xsi:type="dcterms:W3CDTF">2021-03-27T08:33:00Z</dcterms:created>
  <dcterms:modified xsi:type="dcterms:W3CDTF">2021-11-15T03:49:00Z</dcterms:modified>
</cp:coreProperties>
</file>